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0D11"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6442F059" w14:textId="77777777" w:rsidTr="00595B05">
        <w:trPr>
          <w:cantSplit/>
          <w:trHeight w:val="3211"/>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784D19C4"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40E2772E"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4B02E6AB" w14:textId="77777777" w:rsidR="00F14F2E" w:rsidRDefault="00F14F2E" w:rsidP="00914F46">
            <w:pPr>
              <w:rPr>
                <w:rFonts w:cs="Arial"/>
                <w:sz w:val="24"/>
                <w:szCs w:val="24"/>
              </w:rPr>
            </w:pPr>
          </w:p>
          <w:p w14:paraId="4958087C"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248CAC1E" w14:textId="064E51C6" w:rsidR="00F14F2E" w:rsidRPr="002E7463" w:rsidRDefault="00A81964" w:rsidP="002F2B9C">
            <w:pPr>
              <w:pStyle w:val="Paragraphnonumbers"/>
              <w:numPr>
                <w:ilvl w:val="0"/>
                <w:numId w:val="8"/>
              </w:numPr>
              <w:spacing w:after="120"/>
              <w:ind w:left="714" w:hanging="357"/>
            </w:pPr>
            <w:r w:rsidRPr="002E7463">
              <w:rPr>
                <w:rFonts w:cs="Arial"/>
                <w:bCs/>
              </w:rPr>
              <w:t>Are there any cost saving interventions or examples of innovative approaches that should be considered for inclusion in this guideline?</w:t>
            </w:r>
          </w:p>
          <w:p w14:paraId="05A3DACC" w14:textId="0215E0E8" w:rsidR="002E7463" w:rsidRPr="002E7463" w:rsidRDefault="002E7463" w:rsidP="002E7463">
            <w:pPr>
              <w:pStyle w:val="ListParagraph"/>
              <w:numPr>
                <w:ilvl w:val="0"/>
                <w:numId w:val="8"/>
              </w:numPr>
              <w:rPr>
                <w:rFonts w:ascii="Calibri" w:hAnsi="Calibri"/>
                <w:sz w:val="24"/>
                <w:szCs w:val="24"/>
              </w:rPr>
            </w:pPr>
            <w:r w:rsidRPr="002E7463">
              <w:rPr>
                <w:sz w:val="24"/>
                <w:szCs w:val="24"/>
              </w:rPr>
              <w:t xml:space="preserve">NICE have suggested areas of PH11 that will be stood down from the updated guideline due to overlap with other NICE guidelines.  Please could you consider these areas and comment on whether you agree with their removal.  </w:t>
            </w:r>
          </w:p>
          <w:p w14:paraId="1C61D5D0" w14:textId="77777777" w:rsidR="002E7463" w:rsidRPr="002E7463" w:rsidRDefault="002E7463" w:rsidP="002E7463">
            <w:pPr>
              <w:pStyle w:val="ListParagraph"/>
              <w:rPr>
                <w:rFonts w:ascii="Calibri" w:hAnsi="Calibri"/>
              </w:rPr>
            </w:pPr>
          </w:p>
          <w:p w14:paraId="43B3D018" w14:textId="77777777" w:rsidR="00F510F0" w:rsidRPr="00861041" w:rsidRDefault="00525532"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53E8DF45"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70B790B"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0E2F9EB9"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3D1A0E90"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7CA3F85" w14:textId="77777777" w:rsidR="00751EC5" w:rsidRDefault="00751EC5" w:rsidP="00215BC8">
            <w:pPr>
              <w:pStyle w:val="BodyText"/>
              <w:rPr>
                <w:rFonts w:cs="Arial"/>
                <w:szCs w:val="22"/>
              </w:rPr>
            </w:pPr>
            <w:r>
              <w:rPr>
                <w:rFonts w:cs="Arial"/>
                <w:szCs w:val="22"/>
              </w:rPr>
              <w:t>Disclosure</w:t>
            </w:r>
          </w:p>
          <w:p w14:paraId="14F3A8E9"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62A3B315"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1208BA85"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BAD6D4D"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3746E549" w14:textId="77777777" w:rsidR="00A812B3" w:rsidRPr="00810A2E" w:rsidRDefault="00A812B3" w:rsidP="00215BC8">
            <w:pPr>
              <w:rPr>
                <w:rFonts w:cs="Arial"/>
                <w:szCs w:val="22"/>
              </w:rPr>
            </w:pPr>
          </w:p>
          <w:p w14:paraId="35D6F1D8"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5FC9E7ED"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3E84BFE"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31B83AA6" w14:textId="77777777" w:rsidR="0020118C" w:rsidRDefault="00376A05" w:rsidP="00215BC8">
            <w:pPr>
              <w:rPr>
                <w:rFonts w:cs="Arial"/>
                <w:szCs w:val="22"/>
              </w:rPr>
            </w:pPr>
            <w:r>
              <w:rPr>
                <w:rFonts w:cs="Arial"/>
                <w:szCs w:val="22"/>
              </w:rPr>
              <w:t>[for office use only]</w:t>
            </w:r>
          </w:p>
          <w:p w14:paraId="03AEB106" w14:textId="77777777" w:rsidR="0022485E" w:rsidRPr="00810A2E" w:rsidRDefault="0022485E" w:rsidP="00215BC8">
            <w:pPr>
              <w:rPr>
                <w:rFonts w:cs="Arial"/>
                <w:szCs w:val="22"/>
              </w:rPr>
            </w:pPr>
          </w:p>
        </w:tc>
      </w:tr>
      <w:tr w:rsidR="00A812B3" w14:paraId="41DDFE9D"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5FD36A81" w14:textId="77777777" w:rsidR="00A812B3" w:rsidRDefault="00A812B3" w:rsidP="0044012A">
            <w:pPr>
              <w:jc w:val="center"/>
              <w:rPr>
                <w:b/>
                <w:bCs/>
              </w:rPr>
            </w:pPr>
          </w:p>
          <w:p w14:paraId="4CA9B6EC" w14:textId="77777777" w:rsidR="00A812B3" w:rsidRDefault="00A812B3" w:rsidP="0044012A">
            <w:pPr>
              <w:jc w:val="center"/>
              <w:rPr>
                <w:b/>
                <w:bCs/>
              </w:rPr>
            </w:pPr>
          </w:p>
          <w:p w14:paraId="25DB5055" w14:textId="77777777" w:rsidR="00A812B3" w:rsidRDefault="00A812B3" w:rsidP="0044012A">
            <w:pPr>
              <w:jc w:val="center"/>
              <w:rPr>
                <w:b/>
                <w:bCs/>
              </w:rPr>
            </w:pPr>
            <w:r>
              <w:rPr>
                <w:b/>
                <w:bCs/>
              </w:rPr>
              <w:t>Comment</w:t>
            </w:r>
          </w:p>
          <w:p w14:paraId="69A58320"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0DA44FF3" w14:textId="77777777" w:rsidR="00A812B3" w:rsidRDefault="00A812B3">
            <w:pPr>
              <w:jc w:val="center"/>
              <w:rPr>
                <w:b/>
                <w:bCs/>
              </w:rPr>
            </w:pPr>
          </w:p>
          <w:p w14:paraId="739BD146" w14:textId="77777777" w:rsidR="00A812B3" w:rsidRDefault="00A812B3">
            <w:pPr>
              <w:pStyle w:val="BodyText"/>
              <w:jc w:val="center"/>
            </w:pPr>
          </w:p>
          <w:p w14:paraId="3BB86CE1" w14:textId="77777777" w:rsidR="00A812B3" w:rsidRDefault="00A812B3">
            <w:pPr>
              <w:pStyle w:val="BodyText"/>
              <w:jc w:val="center"/>
            </w:pPr>
            <w:r>
              <w:t xml:space="preserve">Page </w:t>
            </w:r>
          </w:p>
          <w:p w14:paraId="2D35D6B8" w14:textId="77777777" w:rsidR="00A812B3" w:rsidRDefault="00A812B3">
            <w:pPr>
              <w:pStyle w:val="BodyText"/>
              <w:jc w:val="center"/>
            </w:pPr>
            <w:r>
              <w:t>number</w:t>
            </w:r>
          </w:p>
          <w:p w14:paraId="057B28AA" w14:textId="77777777" w:rsidR="00A812B3" w:rsidRDefault="00A812B3">
            <w:pPr>
              <w:jc w:val="center"/>
              <w:rPr>
                <w:b/>
                <w:bCs/>
              </w:rPr>
            </w:pPr>
          </w:p>
          <w:p w14:paraId="60D3B0BC"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3430183B" w14:textId="77777777" w:rsidR="00A812B3" w:rsidRDefault="00A812B3">
            <w:pPr>
              <w:pStyle w:val="Heading1"/>
              <w:jc w:val="center"/>
            </w:pPr>
          </w:p>
          <w:p w14:paraId="341E538B" w14:textId="77777777" w:rsidR="00A812B3" w:rsidRDefault="00A812B3" w:rsidP="00A812B3"/>
          <w:p w14:paraId="0A77D99C" w14:textId="77777777" w:rsidR="00A812B3" w:rsidRDefault="002F0372" w:rsidP="00A812B3">
            <w:pPr>
              <w:jc w:val="center"/>
              <w:rPr>
                <w:b/>
              </w:rPr>
            </w:pPr>
            <w:r>
              <w:rPr>
                <w:b/>
              </w:rPr>
              <w:t>Line</w:t>
            </w:r>
          </w:p>
          <w:p w14:paraId="32E3EE8B" w14:textId="77777777" w:rsidR="00A812B3" w:rsidRDefault="00A812B3" w:rsidP="00A812B3">
            <w:pPr>
              <w:jc w:val="center"/>
              <w:rPr>
                <w:b/>
              </w:rPr>
            </w:pPr>
            <w:r w:rsidRPr="00A812B3">
              <w:rPr>
                <w:b/>
              </w:rPr>
              <w:t>number</w:t>
            </w:r>
          </w:p>
          <w:p w14:paraId="6D431F2A" w14:textId="77777777" w:rsidR="00A812B3" w:rsidRDefault="00A812B3" w:rsidP="00A812B3">
            <w:pPr>
              <w:jc w:val="center"/>
              <w:rPr>
                <w:b/>
              </w:rPr>
            </w:pPr>
          </w:p>
          <w:p w14:paraId="430F71D6"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428F0804" w14:textId="77777777" w:rsidR="00A812B3" w:rsidRDefault="00A812B3">
            <w:pPr>
              <w:pStyle w:val="Heading1"/>
              <w:jc w:val="center"/>
            </w:pPr>
          </w:p>
          <w:p w14:paraId="0433632A" w14:textId="77777777" w:rsidR="00A812B3" w:rsidRDefault="00A812B3">
            <w:pPr>
              <w:pStyle w:val="Heading1"/>
              <w:jc w:val="center"/>
              <w:rPr>
                <w:sz w:val="24"/>
              </w:rPr>
            </w:pPr>
            <w:r>
              <w:rPr>
                <w:sz w:val="24"/>
              </w:rPr>
              <w:t>Comments</w:t>
            </w:r>
          </w:p>
          <w:p w14:paraId="426FF057" w14:textId="77777777" w:rsidR="00A812B3" w:rsidRDefault="00A812B3">
            <w:pPr>
              <w:rPr>
                <w:sz w:val="24"/>
              </w:rPr>
            </w:pPr>
          </w:p>
          <w:p w14:paraId="5B640847" w14:textId="77777777" w:rsidR="00A812B3" w:rsidRDefault="00C97473">
            <w:pPr>
              <w:jc w:val="center"/>
              <w:rPr>
                <w:sz w:val="24"/>
              </w:rPr>
            </w:pPr>
            <w:r>
              <w:rPr>
                <w:sz w:val="24"/>
              </w:rPr>
              <w:t>I</w:t>
            </w:r>
            <w:r w:rsidR="00A812B3">
              <w:rPr>
                <w:sz w:val="24"/>
              </w:rPr>
              <w:t>nsert each comment in a new row.</w:t>
            </w:r>
          </w:p>
          <w:p w14:paraId="279E815B" w14:textId="77777777" w:rsidR="00A812B3" w:rsidRDefault="00A812B3">
            <w:pPr>
              <w:jc w:val="center"/>
              <w:rPr>
                <w:sz w:val="24"/>
              </w:rPr>
            </w:pPr>
          </w:p>
          <w:p w14:paraId="06D559AD"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293CB902" w14:textId="77777777" w:rsidTr="00291821">
        <w:trPr>
          <w:cantSplit/>
          <w:trHeight w:val="330"/>
        </w:trPr>
        <w:tc>
          <w:tcPr>
            <w:tcW w:w="1804" w:type="dxa"/>
            <w:tcBorders>
              <w:top w:val="single" w:sz="4" w:space="0" w:color="auto"/>
            </w:tcBorders>
          </w:tcPr>
          <w:p w14:paraId="7C7DB2C9"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7D40BC7B"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378BB771"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06092E2A"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19DED441" w14:textId="77777777" w:rsidTr="00291821">
        <w:trPr>
          <w:cantSplit/>
          <w:trHeight w:val="228"/>
        </w:trPr>
        <w:tc>
          <w:tcPr>
            <w:tcW w:w="14183" w:type="dxa"/>
            <w:gridSpan w:val="4"/>
            <w:tcBorders>
              <w:top w:val="single" w:sz="4" w:space="0" w:color="auto"/>
            </w:tcBorders>
          </w:tcPr>
          <w:p w14:paraId="19923A9A" w14:textId="77777777" w:rsidR="00A812B3" w:rsidRPr="00A31B42" w:rsidRDefault="00A812B3">
            <w:pPr>
              <w:rPr>
                <w:b/>
                <w:sz w:val="20"/>
              </w:rPr>
            </w:pPr>
          </w:p>
        </w:tc>
      </w:tr>
      <w:tr w:rsidR="00A812B3" w:rsidRPr="00E2582E" w14:paraId="282E8572" w14:textId="77777777" w:rsidTr="00291821">
        <w:trPr>
          <w:cantSplit/>
          <w:trHeight w:val="228"/>
        </w:trPr>
        <w:tc>
          <w:tcPr>
            <w:tcW w:w="1804" w:type="dxa"/>
            <w:tcBorders>
              <w:top w:val="single" w:sz="4" w:space="0" w:color="auto"/>
            </w:tcBorders>
          </w:tcPr>
          <w:p w14:paraId="14817ED5"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46EB7437" w14:textId="77777777" w:rsidR="00A812B3" w:rsidRPr="005A45BD" w:rsidRDefault="00A812B3" w:rsidP="00274768">
            <w:pPr>
              <w:rPr>
                <w:rFonts w:cs="Arial"/>
                <w:sz w:val="20"/>
              </w:rPr>
            </w:pPr>
          </w:p>
        </w:tc>
        <w:tc>
          <w:tcPr>
            <w:tcW w:w="1804" w:type="dxa"/>
            <w:tcBorders>
              <w:top w:val="single" w:sz="4" w:space="0" w:color="auto"/>
            </w:tcBorders>
          </w:tcPr>
          <w:p w14:paraId="51D63CB8" w14:textId="77777777" w:rsidR="00A812B3" w:rsidRPr="005A45BD" w:rsidRDefault="00A812B3" w:rsidP="00274768">
            <w:pPr>
              <w:rPr>
                <w:rFonts w:cs="Arial"/>
                <w:sz w:val="20"/>
              </w:rPr>
            </w:pPr>
          </w:p>
        </w:tc>
        <w:tc>
          <w:tcPr>
            <w:tcW w:w="8769" w:type="dxa"/>
            <w:tcBorders>
              <w:top w:val="single" w:sz="4" w:space="0" w:color="auto"/>
            </w:tcBorders>
          </w:tcPr>
          <w:p w14:paraId="22E43769" w14:textId="77777777" w:rsidR="00A812B3" w:rsidRPr="005A45BD" w:rsidRDefault="00A812B3" w:rsidP="00274768">
            <w:pPr>
              <w:rPr>
                <w:rFonts w:cs="Arial"/>
                <w:sz w:val="20"/>
              </w:rPr>
            </w:pPr>
          </w:p>
        </w:tc>
      </w:tr>
      <w:tr w:rsidR="00A812B3" w:rsidRPr="00E2582E" w14:paraId="3CB4FEB6" w14:textId="77777777" w:rsidTr="00291821">
        <w:trPr>
          <w:cantSplit/>
          <w:trHeight w:val="228"/>
        </w:trPr>
        <w:tc>
          <w:tcPr>
            <w:tcW w:w="1804" w:type="dxa"/>
            <w:tcBorders>
              <w:top w:val="single" w:sz="4" w:space="0" w:color="auto"/>
            </w:tcBorders>
          </w:tcPr>
          <w:p w14:paraId="1BC23923"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0516BB93" w14:textId="77777777" w:rsidR="00A812B3" w:rsidRPr="005A45BD" w:rsidRDefault="00A812B3" w:rsidP="00274768">
            <w:pPr>
              <w:rPr>
                <w:rFonts w:cs="Arial"/>
                <w:sz w:val="20"/>
              </w:rPr>
            </w:pPr>
          </w:p>
        </w:tc>
        <w:tc>
          <w:tcPr>
            <w:tcW w:w="1804" w:type="dxa"/>
            <w:tcBorders>
              <w:top w:val="single" w:sz="4" w:space="0" w:color="auto"/>
            </w:tcBorders>
          </w:tcPr>
          <w:p w14:paraId="5426B14C" w14:textId="77777777" w:rsidR="00A812B3" w:rsidRPr="005A45BD" w:rsidRDefault="00A812B3" w:rsidP="00274768">
            <w:pPr>
              <w:rPr>
                <w:rFonts w:cs="Arial"/>
                <w:sz w:val="20"/>
              </w:rPr>
            </w:pPr>
          </w:p>
        </w:tc>
        <w:tc>
          <w:tcPr>
            <w:tcW w:w="8769" w:type="dxa"/>
            <w:tcBorders>
              <w:top w:val="single" w:sz="4" w:space="0" w:color="auto"/>
            </w:tcBorders>
          </w:tcPr>
          <w:p w14:paraId="6B6C819B" w14:textId="77777777" w:rsidR="00A812B3" w:rsidRPr="005A45BD" w:rsidRDefault="00A812B3" w:rsidP="00274768">
            <w:pPr>
              <w:rPr>
                <w:rFonts w:cs="Arial"/>
                <w:sz w:val="20"/>
              </w:rPr>
            </w:pPr>
          </w:p>
        </w:tc>
      </w:tr>
      <w:tr w:rsidR="00A812B3" w:rsidRPr="00E2582E" w14:paraId="30186B40" w14:textId="77777777" w:rsidTr="00291821">
        <w:trPr>
          <w:cantSplit/>
          <w:trHeight w:val="228"/>
        </w:trPr>
        <w:tc>
          <w:tcPr>
            <w:tcW w:w="1804" w:type="dxa"/>
            <w:tcBorders>
              <w:top w:val="single" w:sz="4" w:space="0" w:color="auto"/>
            </w:tcBorders>
          </w:tcPr>
          <w:p w14:paraId="069C5913"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3711CFEC" w14:textId="77777777" w:rsidR="00A812B3" w:rsidRPr="005A45BD" w:rsidRDefault="00A812B3" w:rsidP="00274768">
            <w:pPr>
              <w:rPr>
                <w:rFonts w:cs="Arial"/>
                <w:sz w:val="20"/>
              </w:rPr>
            </w:pPr>
          </w:p>
        </w:tc>
        <w:tc>
          <w:tcPr>
            <w:tcW w:w="1804" w:type="dxa"/>
            <w:tcBorders>
              <w:top w:val="single" w:sz="4" w:space="0" w:color="auto"/>
            </w:tcBorders>
          </w:tcPr>
          <w:p w14:paraId="4162560B" w14:textId="77777777" w:rsidR="00A812B3" w:rsidRPr="005A45BD" w:rsidRDefault="00A812B3" w:rsidP="00274768">
            <w:pPr>
              <w:rPr>
                <w:rFonts w:cs="Arial"/>
                <w:sz w:val="20"/>
              </w:rPr>
            </w:pPr>
          </w:p>
        </w:tc>
        <w:tc>
          <w:tcPr>
            <w:tcW w:w="8769" w:type="dxa"/>
            <w:tcBorders>
              <w:top w:val="single" w:sz="4" w:space="0" w:color="auto"/>
            </w:tcBorders>
          </w:tcPr>
          <w:p w14:paraId="748BBE82" w14:textId="77777777" w:rsidR="00A812B3" w:rsidRPr="005A45BD" w:rsidRDefault="00A812B3" w:rsidP="00274768">
            <w:pPr>
              <w:rPr>
                <w:rFonts w:cs="Arial"/>
                <w:sz w:val="20"/>
              </w:rPr>
            </w:pPr>
          </w:p>
        </w:tc>
      </w:tr>
      <w:tr w:rsidR="00A812B3" w:rsidRPr="00E2582E" w14:paraId="1A400AE8" w14:textId="77777777" w:rsidTr="00291821">
        <w:trPr>
          <w:cantSplit/>
          <w:trHeight w:val="228"/>
        </w:trPr>
        <w:tc>
          <w:tcPr>
            <w:tcW w:w="1804" w:type="dxa"/>
            <w:tcBorders>
              <w:top w:val="single" w:sz="4" w:space="0" w:color="auto"/>
            </w:tcBorders>
          </w:tcPr>
          <w:p w14:paraId="33D750FD"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664AD279" w14:textId="77777777" w:rsidR="00A812B3" w:rsidRPr="00E2582E" w:rsidRDefault="00A812B3">
            <w:pPr>
              <w:rPr>
                <w:sz w:val="20"/>
              </w:rPr>
            </w:pPr>
          </w:p>
        </w:tc>
        <w:tc>
          <w:tcPr>
            <w:tcW w:w="1804" w:type="dxa"/>
            <w:tcBorders>
              <w:top w:val="single" w:sz="4" w:space="0" w:color="auto"/>
            </w:tcBorders>
          </w:tcPr>
          <w:p w14:paraId="5F79609E" w14:textId="77777777" w:rsidR="00A812B3" w:rsidRPr="00E2582E" w:rsidRDefault="00A812B3">
            <w:pPr>
              <w:rPr>
                <w:sz w:val="20"/>
              </w:rPr>
            </w:pPr>
          </w:p>
        </w:tc>
        <w:tc>
          <w:tcPr>
            <w:tcW w:w="8769" w:type="dxa"/>
            <w:tcBorders>
              <w:top w:val="single" w:sz="4" w:space="0" w:color="auto"/>
            </w:tcBorders>
          </w:tcPr>
          <w:p w14:paraId="4E7C867B" w14:textId="77777777" w:rsidR="00A812B3" w:rsidRPr="00E2582E" w:rsidRDefault="00A812B3">
            <w:pPr>
              <w:rPr>
                <w:sz w:val="20"/>
              </w:rPr>
            </w:pPr>
          </w:p>
        </w:tc>
      </w:tr>
      <w:tr w:rsidR="00A812B3" w:rsidRPr="00E2582E" w14:paraId="2558AD9D" w14:textId="77777777" w:rsidTr="00291821">
        <w:trPr>
          <w:cantSplit/>
          <w:trHeight w:val="228"/>
        </w:trPr>
        <w:tc>
          <w:tcPr>
            <w:tcW w:w="1804" w:type="dxa"/>
            <w:tcBorders>
              <w:top w:val="single" w:sz="4" w:space="0" w:color="auto"/>
            </w:tcBorders>
          </w:tcPr>
          <w:p w14:paraId="25EF212D"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61D88C58" w14:textId="77777777" w:rsidR="00A812B3" w:rsidRPr="00E2582E" w:rsidRDefault="00A812B3">
            <w:pPr>
              <w:rPr>
                <w:sz w:val="20"/>
              </w:rPr>
            </w:pPr>
          </w:p>
        </w:tc>
        <w:tc>
          <w:tcPr>
            <w:tcW w:w="1804" w:type="dxa"/>
            <w:tcBorders>
              <w:top w:val="single" w:sz="4" w:space="0" w:color="auto"/>
            </w:tcBorders>
          </w:tcPr>
          <w:p w14:paraId="4B8CF35F" w14:textId="77777777" w:rsidR="00A812B3" w:rsidRPr="00E2582E" w:rsidRDefault="00A812B3">
            <w:pPr>
              <w:rPr>
                <w:sz w:val="20"/>
              </w:rPr>
            </w:pPr>
          </w:p>
        </w:tc>
        <w:tc>
          <w:tcPr>
            <w:tcW w:w="8769" w:type="dxa"/>
            <w:tcBorders>
              <w:top w:val="single" w:sz="4" w:space="0" w:color="auto"/>
            </w:tcBorders>
          </w:tcPr>
          <w:p w14:paraId="79615076" w14:textId="77777777" w:rsidR="00A812B3" w:rsidRPr="00E2582E" w:rsidRDefault="00A812B3">
            <w:pPr>
              <w:rPr>
                <w:sz w:val="20"/>
              </w:rPr>
            </w:pPr>
          </w:p>
        </w:tc>
      </w:tr>
      <w:tr w:rsidR="00A812B3" w:rsidRPr="00E2582E" w14:paraId="3540DA35" w14:textId="77777777" w:rsidTr="00291821">
        <w:trPr>
          <w:cantSplit/>
          <w:trHeight w:val="228"/>
        </w:trPr>
        <w:tc>
          <w:tcPr>
            <w:tcW w:w="1804" w:type="dxa"/>
            <w:tcBorders>
              <w:top w:val="single" w:sz="4" w:space="0" w:color="auto"/>
            </w:tcBorders>
          </w:tcPr>
          <w:p w14:paraId="5609257E"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37F03B39" w14:textId="77777777" w:rsidR="00A812B3" w:rsidRPr="00E2582E" w:rsidRDefault="00A812B3">
            <w:pPr>
              <w:rPr>
                <w:sz w:val="20"/>
              </w:rPr>
            </w:pPr>
          </w:p>
        </w:tc>
        <w:tc>
          <w:tcPr>
            <w:tcW w:w="1804" w:type="dxa"/>
            <w:tcBorders>
              <w:top w:val="single" w:sz="4" w:space="0" w:color="auto"/>
            </w:tcBorders>
          </w:tcPr>
          <w:p w14:paraId="161CDB7E" w14:textId="77777777" w:rsidR="00A812B3" w:rsidRPr="00E2582E" w:rsidRDefault="00A812B3">
            <w:pPr>
              <w:rPr>
                <w:sz w:val="20"/>
              </w:rPr>
            </w:pPr>
          </w:p>
        </w:tc>
        <w:tc>
          <w:tcPr>
            <w:tcW w:w="8769" w:type="dxa"/>
            <w:tcBorders>
              <w:top w:val="single" w:sz="4" w:space="0" w:color="auto"/>
            </w:tcBorders>
          </w:tcPr>
          <w:p w14:paraId="6C1D25D2" w14:textId="77777777" w:rsidR="00A812B3" w:rsidRPr="00E2582E" w:rsidRDefault="00A812B3">
            <w:pPr>
              <w:rPr>
                <w:sz w:val="20"/>
              </w:rPr>
            </w:pPr>
          </w:p>
        </w:tc>
      </w:tr>
      <w:tr w:rsidR="00A812B3" w:rsidRPr="00E2582E" w14:paraId="5CB42D1B" w14:textId="77777777" w:rsidTr="00291821">
        <w:trPr>
          <w:cantSplit/>
          <w:trHeight w:val="228"/>
        </w:trPr>
        <w:tc>
          <w:tcPr>
            <w:tcW w:w="1804" w:type="dxa"/>
            <w:tcBorders>
              <w:top w:val="single" w:sz="4" w:space="0" w:color="auto"/>
            </w:tcBorders>
          </w:tcPr>
          <w:p w14:paraId="13FFF2E8"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5D1664FA" w14:textId="77777777" w:rsidR="00A812B3" w:rsidRPr="00E2582E" w:rsidRDefault="00A812B3">
            <w:pPr>
              <w:rPr>
                <w:sz w:val="20"/>
              </w:rPr>
            </w:pPr>
          </w:p>
        </w:tc>
        <w:tc>
          <w:tcPr>
            <w:tcW w:w="1804" w:type="dxa"/>
            <w:tcBorders>
              <w:top w:val="single" w:sz="4" w:space="0" w:color="auto"/>
            </w:tcBorders>
          </w:tcPr>
          <w:p w14:paraId="3F2CBB96" w14:textId="77777777" w:rsidR="00A812B3" w:rsidRPr="00E2582E" w:rsidRDefault="00A812B3">
            <w:pPr>
              <w:rPr>
                <w:sz w:val="20"/>
              </w:rPr>
            </w:pPr>
          </w:p>
        </w:tc>
        <w:tc>
          <w:tcPr>
            <w:tcW w:w="8769" w:type="dxa"/>
            <w:tcBorders>
              <w:top w:val="single" w:sz="4" w:space="0" w:color="auto"/>
            </w:tcBorders>
          </w:tcPr>
          <w:p w14:paraId="3225517E" w14:textId="77777777" w:rsidR="00A812B3" w:rsidRPr="00E2582E" w:rsidRDefault="00A812B3">
            <w:pPr>
              <w:rPr>
                <w:sz w:val="20"/>
              </w:rPr>
            </w:pPr>
          </w:p>
        </w:tc>
      </w:tr>
      <w:tr w:rsidR="00A812B3" w:rsidRPr="00E2582E" w14:paraId="6DA688BD" w14:textId="77777777" w:rsidTr="00291821">
        <w:trPr>
          <w:cantSplit/>
          <w:trHeight w:val="228"/>
        </w:trPr>
        <w:tc>
          <w:tcPr>
            <w:tcW w:w="1804" w:type="dxa"/>
            <w:tcBorders>
              <w:top w:val="single" w:sz="4" w:space="0" w:color="auto"/>
            </w:tcBorders>
          </w:tcPr>
          <w:p w14:paraId="073358F4"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57E82A95" w14:textId="77777777" w:rsidR="00A812B3" w:rsidRPr="00E2582E" w:rsidRDefault="00A812B3">
            <w:pPr>
              <w:rPr>
                <w:sz w:val="20"/>
              </w:rPr>
            </w:pPr>
          </w:p>
        </w:tc>
        <w:tc>
          <w:tcPr>
            <w:tcW w:w="1804" w:type="dxa"/>
            <w:tcBorders>
              <w:top w:val="single" w:sz="4" w:space="0" w:color="auto"/>
            </w:tcBorders>
          </w:tcPr>
          <w:p w14:paraId="00B67AD6" w14:textId="77777777" w:rsidR="00A812B3" w:rsidRPr="00E2582E" w:rsidRDefault="00A812B3">
            <w:pPr>
              <w:rPr>
                <w:sz w:val="20"/>
              </w:rPr>
            </w:pPr>
          </w:p>
        </w:tc>
        <w:tc>
          <w:tcPr>
            <w:tcW w:w="8769" w:type="dxa"/>
            <w:tcBorders>
              <w:top w:val="single" w:sz="4" w:space="0" w:color="auto"/>
            </w:tcBorders>
          </w:tcPr>
          <w:p w14:paraId="73931C03" w14:textId="77777777" w:rsidR="00A812B3" w:rsidRPr="00E2582E" w:rsidRDefault="00A812B3">
            <w:pPr>
              <w:rPr>
                <w:sz w:val="20"/>
              </w:rPr>
            </w:pPr>
          </w:p>
        </w:tc>
      </w:tr>
      <w:tr w:rsidR="00A812B3" w:rsidRPr="00E2582E" w14:paraId="6D63B5B3" w14:textId="77777777" w:rsidTr="00291821">
        <w:trPr>
          <w:cantSplit/>
          <w:trHeight w:val="228"/>
        </w:trPr>
        <w:tc>
          <w:tcPr>
            <w:tcW w:w="1804" w:type="dxa"/>
            <w:tcBorders>
              <w:top w:val="single" w:sz="4" w:space="0" w:color="auto"/>
            </w:tcBorders>
          </w:tcPr>
          <w:p w14:paraId="28D8A463"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1A2728D5" w14:textId="77777777" w:rsidR="00A812B3" w:rsidRPr="00E2582E" w:rsidRDefault="00A812B3">
            <w:pPr>
              <w:rPr>
                <w:sz w:val="20"/>
              </w:rPr>
            </w:pPr>
          </w:p>
        </w:tc>
        <w:tc>
          <w:tcPr>
            <w:tcW w:w="1804" w:type="dxa"/>
            <w:tcBorders>
              <w:top w:val="single" w:sz="4" w:space="0" w:color="auto"/>
            </w:tcBorders>
          </w:tcPr>
          <w:p w14:paraId="6B563610" w14:textId="77777777" w:rsidR="00A812B3" w:rsidRPr="00E2582E" w:rsidRDefault="00A812B3">
            <w:pPr>
              <w:rPr>
                <w:sz w:val="20"/>
              </w:rPr>
            </w:pPr>
          </w:p>
        </w:tc>
        <w:tc>
          <w:tcPr>
            <w:tcW w:w="8769" w:type="dxa"/>
            <w:tcBorders>
              <w:top w:val="single" w:sz="4" w:space="0" w:color="auto"/>
            </w:tcBorders>
          </w:tcPr>
          <w:p w14:paraId="6564F6FA" w14:textId="77777777" w:rsidR="00A812B3" w:rsidRPr="00E2582E" w:rsidRDefault="00A812B3">
            <w:pPr>
              <w:rPr>
                <w:sz w:val="20"/>
              </w:rPr>
            </w:pPr>
          </w:p>
        </w:tc>
      </w:tr>
      <w:tr w:rsidR="00A812B3" w:rsidRPr="00E2582E" w14:paraId="0C59147D" w14:textId="77777777" w:rsidTr="00291821">
        <w:trPr>
          <w:cantSplit/>
          <w:trHeight w:val="228"/>
        </w:trPr>
        <w:tc>
          <w:tcPr>
            <w:tcW w:w="1804" w:type="dxa"/>
            <w:tcBorders>
              <w:top w:val="single" w:sz="4" w:space="0" w:color="auto"/>
            </w:tcBorders>
          </w:tcPr>
          <w:p w14:paraId="253E8EE9"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6BFD5649" w14:textId="77777777" w:rsidR="00A812B3" w:rsidRPr="00E2582E" w:rsidRDefault="00A812B3">
            <w:pPr>
              <w:rPr>
                <w:sz w:val="20"/>
              </w:rPr>
            </w:pPr>
          </w:p>
        </w:tc>
        <w:tc>
          <w:tcPr>
            <w:tcW w:w="1804" w:type="dxa"/>
            <w:tcBorders>
              <w:top w:val="single" w:sz="4" w:space="0" w:color="auto"/>
            </w:tcBorders>
          </w:tcPr>
          <w:p w14:paraId="70E41FF5" w14:textId="77777777" w:rsidR="00A812B3" w:rsidRPr="00E2582E" w:rsidRDefault="00A812B3">
            <w:pPr>
              <w:rPr>
                <w:sz w:val="20"/>
              </w:rPr>
            </w:pPr>
          </w:p>
        </w:tc>
        <w:tc>
          <w:tcPr>
            <w:tcW w:w="8769" w:type="dxa"/>
            <w:tcBorders>
              <w:top w:val="single" w:sz="4" w:space="0" w:color="auto"/>
            </w:tcBorders>
          </w:tcPr>
          <w:p w14:paraId="7AAAFA81" w14:textId="77777777" w:rsidR="00A812B3" w:rsidRPr="00E2582E" w:rsidRDefault="00A812B3">
            <w:pPr>
              <w:rPr>
                <w:sz w:val="20"/>
              </w:rPr>
            </w:pPr>
          </w:p>
        </w:tc>
      </w:tr>
      <w:tr w:rsidR="00A812B3" w:rsidRPr="00E2582E" w14:paraId="06B3B0B4" w14:textId="77777777" w:rsidTr="00291821">
        <w:trPr>
          <w:cantSplit/>
          <w:trHeight w:val="228"/>
        </w:trPr>
        <w:tc>
          <w:tcPr>
            <w:tcW w:w="1804" w:type="dxa"/>
            <w:tcBorders>
              <w:top w:val="single" w:sz="4" w:space="0" w:color="auto"/>
            </w:tcBorders>
          </w:tcPr>
          <w:p w14:paraId="5073A8FF"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00271136" w14:textId="77777777" w:rsidR="00A812B3" w:rsidRPr="00E2582E" w:rsidRDefault="00A812B3">
            <w:pPr>
              <w:rPr>
                <w:sz w:val="20"/>
              </w:rPr>
            </w:pPr>
          </w:p>
        </w:tc>
        <w:tc>
          <w:tcPr>
            <w:tcW w:w="1804" w:type="dxa"/>
            <w:tcBorders>
              <w:top w:val="single" w:sz="4" w:space="0" w:color="auto"/>
            </w:tcBorders>
          </w:tcPr>
          <w:p w14:paraId="75CBFE89" w14:textId="77777777" w:rsidR="00A812B3" w:rsidRPr="00E2582E" w:rsidRDefault="00A812B3">
            <w:pPr>
              <w:rPr>
                <w:sz w:val="20"/>
              </w:rPr>
            </w:pPr>
          </w:p>
        </w:tc>
        <w:tc>
          <w:tcPr>
            <w:tcW w:w="8769" w:type="dxa"/>
            <w:tcBorders>
              <w:top w:val="single" w:sz="4" w:space="0" w:color="auto"/>
            </w:tcBorders>
          </w:tcPr>
          <w:p w14:paraId="2DF0B745" w14:textId="77777777" w:rsidR="00A812B3" w:rsidRPr="00E2582E" w:rsidRDefault="00A812B3">
            <w:pPr>
              <w:rPr>
                <w:sz w:val="20"/>
              </w:rPr>
            </w:pPr>
          </w:p>
        </w:tc>
      </w:tr>
      <w:tr w:rsidR="00A812B3" w:rsidRPr="00E2582E" w14:paraId="5D3134CC" w14:textId="77777777" w:rsidTr="00291821">
        <w:trPr>
          <w:cantSplit/>
          <w:trHeight w:val="228"/>
        </w:trPr>
        <w:tc>
          <w:tcPr>
            <w:tcW w:w="1804" w:type="dxa"/>
            <w:tcBorders>
              <w:top w:val="single" w:sz="4" w:space="0" w:color="auto"/>
            </w:tcBorders>
          </w:tcPr>
          <w:p w14:paraId="368EACAD"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1A834709" w14:textId="77777777" w:rsidR="00A812B3" w:rsidRPr="00E2582E" w:rsidRDefault="00A812B3">
            <w:pPr>
              <w:rPr>
                <w:sz w:val="20"/>
              </w:rPr>
            </w:pPr>
          </w:p>
        </w:tc>
        <w:tc>
          <w:tcPr>
            <w:tcW w:w="1804" w:type="dxa"/>
            <w:tcBorders>
              <w:top w:val="single" w:sz="4" w:space="0" w:color="auto"/>
            </w:tcBorders>
          </w:tcPr>
          <w:p w14:paraId="3948E41C" w14:textId="77777777" w:rsidR="00A812B3" w:rsidRPr="00E2582E" w:rsidRDefault="00A812B3">
            <w:pPr>
              <w:rPr>
                <w:sz w:val="20"/>
              </w:rPr>
            </w:pPr>
          </w:p>
        </w:tc>
        <w:tc>
          <w:tcPr>
            <w:tcW w:w="8769" w:type="dxa"/>
            <w:tcBorders>
              <w:top w:val="single" w:sz="4" w:space="0" w:color="auto"/>
            </w:tcBorders>
          </w:tcPr>
          <w:p w14:paraId="3C63D6B8" w14:textId="77777777" w:rsidR="00A812B3" w:rsidRPr="00E2582E" w:rsidRDefault="00A812B3">
            <w:pPr>
              <w:rPr>
                <w:sz w:val="20"/>
              </w:rPr>
            </w:pPr>
          </w:p>
        </w:tc>
      </w:tr>
      <w:tr w:rsidR="00A812B3" w:rsidRPr="00E2582E" w14:paraId="5F184562" w14:textId="77777777" w:rsidTr="00291821">
        <w:trPr>
          <w:cantSplit/>
          <w:trHeight w:val="228"/>
        </w:trPr>
        <w:tc>
          <w:tcPr>
            <w:tcW w:w="1804" w:type="dxa"/>
            <w:tcBorders>
              <w:top w:val="single" w:sz="4" w:space="0" w:color="auto"/>
            </w:tcBorders>
          </w:tcPr>
          <w:p w14:paraId="43C35BCA"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38A51A84" w14:textId="77777777" w:rsidR="00A812B3" w:rsidRPr="00E2582E" w:rsidRDefault="00A812B3">
            <w:pPr>
              <w:rPr>
                <w:sz w:val="20"/>
              </w:rPr>
            </w:pPr>
          </w:p>
        </w:tc>
        <w:tc>
          <w:tcPr>
            <w:tcW w:w="1804" w:type="dxa"/>
            <w:tcBorders>
              <w:top w:val="single" w:sz="4" w:space="0" w:color="auto"/>
            </w:tcBorders>
          </w:tcPr>
          <w:p w14:paraId="30F71465" w14:textId="77777777" w:rsidR="00A812B3" w:rsidRPr="00E2582E" w:rsidRDefault="00A812B3">
            <w:pPr>
              <w:rPr>
                <w:sz w:val="20"/>
              </w:rPr>
            </w:pPr>
          </w:p>
        </w:tc>
        <w:tc>
          <w:tcPr>
            <w:tcW w:w="8769" w:type="dxa"/>
            <w:tcBorders>
              <w:top w:val="single" w:sz="4" w:space="0" w:color="auto"/>
            </w:tcBorders>
          </w:tcPr>
          <w:p w14:paraId="11D62363" w14:textId="77777777" w:rsidR="00A812B3" w:rsidRPr="00E2582E" w:rsidRDefault="00A812B3">
            <w:pPr>
              <w:rPr>
                <w:sz w:val="20"/>
              </w:rPr>
            </w:pPr>
          </w:p>
        </w:tc>
      </w:tr>
      <w:tr w:rsidR="00A812B3" w:rsidRPr="00E2582E" w14:paraId="5E4DD971" w14:textId="77777777" w:rsidTr="00291821">
        <w:trPr>
          <w:cantSplit/>
          <w:trHeight w:val="228"/>
        </w:trPr>
        <w:tc>
          <w:tcPr>
            <w:tcW w:w="1804" w:type="dxa"/>
            <w:tcBorders>
              <w:top w:val="single" w:sz="4" w:space="0" w:color="auto"/>
            </w:tcBorders>
          </w:tcPr>
          <w:p w14:paraId="412AB830"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1EE8DF62" w14:textId="77777777" w:rsidR="00A812B3" w:rsidRPr="00E2582E" w:rsidRDefault="00A812B3">
            <w:pPr>
              <w:rPr>
                <w:sz w:val="20"/>
              </w:rPr>
            </w:pPr>
          </w:p>
        </w:tc>
        <w:tc>
          <w:tcPr>
            <w:tcW w:w="1804" w:type="dxa"/>
            <w:tcBorders>
              <w:top w:val="single" w:sz="4" w:space="0" w:color="auto"/>
            </w:tcBorders>
          </w:tcPr>
          <w:p w14:paraId="66CE7330" w14:textId="77777777" w:rsidR="00A812B3" w:rsidRPr="00E2582E" w:rsidRDefault="00A812B3">
            <w:pPr>
              <w:rPr>
                <w:sz w:val="20"/>
              </w:rPr>
            </w:pPr>
          </w:p>
        </w:tc>
        <w:tc>
          <w:tcPr>
            <w:tcW w:w="8769" w:type="dxa"/>
            <w:tcBorders>
              <w:top w:val="single" w:sz="4" w:space="0" w:color="auto"/>
            </w:tcBorders>
          </w:tcPr>
          <w:p w14:paraId="1925E84F" w14:textId="77777777" w:rsidR="00A812B3" w:rsidRPr="00E2582E" w:rsidRDefault="00A812B3">
            <w:pPr>
              <w:rPr>
                <w:sz w:val="20"/>
              </w:rPr>
            </w:pPr>
          </w:p>
        </w:tc>
      </w:tr>
      <w:tr w:rsidR="00A812B3" w:rsidRPr="00E2582E" w14:paraId="64A2C25E" w14:textId="77777777" w:rsidTr="00291821">
        <w:trPr>
          <w:cantSplit/>
          <w:trHeight w:val="244"/>
        </w:trPr>
        <w:tc>
          <w:tcPr>
            <w:tcW w:w="1804" w:type="dxa"/>
            <w:tcBorders>
              <w:top w:val="single" w:sz="4" w:space="0" w:color="auto"/>
            </w:tcBorders>
          </w:tcPr>
          <w:p w14:paraId="6B9BAD79"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4E5AEA9A" w14:textId="77777777" w:rsidR="00A812B3" w:rsidRPr="00E2582E" w:rsidRDefault="00A812B3">
            <w:pPr>
              <w:rPr>
                <w:sz w:val="20"/>
              </w:rPr>
            </w:pPr>
          </w:p>
        </w:tc>
        <w:tc>
          <w:tcPr>
            <w:tcW w:w="1804" w:type="dxa"/>
            <w:tcBorders>
              <w:top w:val="single" w:sz="4" w:space="0" w:color="auto"/>
            </w:tcBorders>
          </w:tcPr>
          <w:p w14:paraId="10E6E24D" w14:textId="77777777" w:rsidR="00A812B3" w:rsidRPr="00E2582E" w:rsidRDefault="00A812B3">
            <w:pPr>
              <w:rPr>
                <w:sz w:val="20"/>
              </w:rPr>
            </w:pPr>
          </w:p>
        </w:tc>
        <w:tc>
          <w:tcPr>
            <w:tcW w:w="8769" w:type="dxa"/>
            <w:tcBorders>
              <w:top w:val="single" w:sz="4" w:space="0" w:color="auto"/>
            </w:tcBorders>
          </w:tcPr>
          <w:p w14:paraId="04845AF9" w14:textId="77777777" w:rsidR="00A812B3" w:rsidRPr="00E2582E" w:rsidRDefault="00A812B3">
            <w:pPr>
              <w:rPr>
                <w:sz w:val="20"/>
              </w:rPr>
            </w:pPr>
          </w:p>
        </w:tc>
      </w:tr>
    </w:tbl>
    <w:p w14:paraId="53078E07" w14:textId="77777777" w:rsidR="001A1D8A" w:rsidRPr="00A71026" w:rsidRDefault="00676CE4">
      <w:pPr>
        <w:rPr>
          <w:sz w:val="20"/>
        </w:rPr>
      </w:pPr>
      <w:r w:rsidRPr="00A71026">
        <w:rPr>
          <w:sz w:val="20"/>
        </w:rPr>
        <w:t>Add extra rows if needed</w:t>
      </w:r>
    </w:p>
    <w:p w14:paraId="63E08260" w14:textId="77777777" w:rsidR="00676CE4" w:rsidRDefault="00676CE4">
      <w:pPr>
        <w:rPr>
          <w:sz w:val="20"/>
        </w:rPr>
      </w:pPr>
    </w:p>
    <w:p w14:paraId="36F682EE"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4A0CCBAF" w14:textId="77777777" w:rsidTr="0022485E">
        <w:tc>
          <w:tcPr>
            <w:tcW w:w="14312" w:type="dxa"/>
            <w:shd w:val="clear" w:color="auto" w:fill="auto"/>
          </w:tcPr>
          <w:p w14:paraId="2A09A713" w14:textId="77777777" w:rsidR="00676CE4" w:rsidRPr="00BA770A" w:rsidRDefault="00676CE4" w:rsidP="00676CE4">
            <w:pPr>
              <w:rPr>
                <w:b/>
                <w:sz w:val="24"/>
                <w:szCs w:val="24"/>
              </w:rPr>
            </w:pPr>
            <w:r w:rsidRPr="00BA770A">
              <w:rPr>
                <w:b/>
                <w:sz w:val="24"/>
                <w:szCs w:val="24"/>
              </w:rPr>
              <w:t>Checklist for submitting comments</w:t>
            </w:r>
          </w:p>
          <w:p w14:paraId="4F5B49BC"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7C289639"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3C17FC3F"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7F34DA52"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A86909"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3CD251D1" w14:textId="77777777" w:rsidR="0022485E" w:rsidRPr="0073545F" w:rsidRDefault="0022485E" w:rsidP="0022485E">
            <w:pPr>
              <w:numPr>
                <w:ilvl w:val="0"/>
                <w:numId w:val="7"/>
              </w:numPr>
              <w:rPr>
                <w:rFonts w:cs="Arial"/>
                <w:sz w:val="24"/>
                <w:szCs w:val="24"/>
              </w:rPr>
            </w:pPr>
            <w:r w:rsidRPr="0073545F">
              <w:rPr>
                <w:sz w:val="24"/>
                <w:szCs w:val="24"/>
              </w:rPr>
              <w:lastRenderedPageBreak/>
              <w:t>Ensure each comment stands alone; do not cross-refer within one comment to another comment.</w:t>
            </w:r>
          </w:p>
          <w:p w14:paraId="6B9986B4"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7BD1A80A"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35288331"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6E3DB681"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508F6C8C"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2944101A" w14:textId="77777777" w:rsidR="00A71026" w:rsidRPr="00A71026" w:rsidRDefault="00A71026" w:rsidP="00676CE4">
            <w:pPr>
              <w:rPr>
                <w:sz w:val="24"/>
                <w:szCs w:val="24"/>
              </w:rPr>
            </w:pPr>
          </w:p>
          <w:p w14:paraId="332A75BC"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7EF3814A"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5EB3E579" w14:textId="77777777" w:rsidR="0022485E" w:rsidRDefault="0022485E" w:rsidP="00A71026">
            <w:pPr>
              <w:rPr>
                <w:rFonts w:cs="Arial"/>
                <w:bCs/>
                <w:sz w:val="24"/>
                <w:szCs w:val="24"/>
              </w:rPr>
            </w:pPr>
          </w:p>
          <w:p w14:paraId="36773AE2"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171AC779"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7963187D" w14:textId="77777777" w:rsidR="0022485E" w:rsidRPr="0022485E" w:rsidRDefault="0022485E" w:rsidP="0022485E">
            <w:pPr>
              <w:widowControl w:val="0"/>
              <w:spacing w:line="288" w:lineRule="atLeast"/>
              <w:outlineLvl w:val="3"/>
              <w:rPr>
                <w:rStyle w:val="Emphasis"/>
                <w:rFonts w:cs="Arial"/>
                <w:i w:val="0"/>
                <w:iCs w:val="0"/>
                <w:sz w:val="24"/>
                <w:szCs w:val="24"/>
              </w:rPr>
            </w:pPr>
          </w:p>
          <w:p w14:paraId="69AF61B4"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By submitting your data via this form you are confirming that you have read and understood this statement.</w:t>
            </w:r>
          </w:p>
          <w:p w14:paraId="08441E9F" w14:textId="77777777" w:rsidR="0022485E" w:rsidRPr="0022485E" w:rsidRDefault="0022485E" w:rsidP="0022485E">
            <w:pPr>
              <w:widowControl w:val="0"/>
              <w:spacing w:line="288" w:lineRule="atLeast"/>
              <w:outlineLvl w:val="3"/>
              <w:rPr>
                <w:rStyle w:val="Emphasis"/>
                <w:rFonts w:cs="Arial"/>
                <w:i w:val="0"/>
                <w:iCs w:val="0"/>
                <w:sz w:val="24"/>
              </w:rPr>
            </w:pPr>
          </w:p>
          <w:p w14:paraId="38576047"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0B154535" w14:textId="77777777" w:rsidR="0022485E" w:rsidRPr="009A4A5A" w:rsidRDefault="0022485E" w:rsidP="00A71026">
            <w:pPr>
              <w:rPr>
                <w:sz w:val="20"/>
              </w:rPr>
            </w:pPr>
          </w:p>
        </w:tc>
      </w:tr>
    </w:tbl>
    <w:p w14:paraId="67EED2B6" w14:textId="77777777" w:rsidR="00676CE4" w:rsidRPr="00A71026" w:rsidRDefault="00676CE4">
      <w:pPr>
        <w:rPr>
          <w:sz w:val="20"/>
        </w:rPr>
      </w:pPr>
    </w:p>
    <w:p w14:paraId="50167DA9" w14:textId="77777777" w:rsidR="00676CE4" w:rsidRPr="00E66C63" w:rsidRDefault="00676CE4">
      <w:pPr>
        <w:rPr>
          <w:b/>
          <w:sz w:val="24"/>
          <w:szCs w:val="24"/>
        </w:rPr>
      </w:pPr>
    </w:p>
    <w:sectPr w:rsidR="00676CE4" w:rsidRPr="00E66C63" w:rsidSect="00291821">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42048" w14:textId="77777777" w:rsidR="00AF2F72" w:rsidRDefault="00AF2F72" w:rsidP="00E66C63">
      <w:r>
        <w:separator/>
      </w:r>
    </w:p>
  </w:endnote>
  <w:endnote w:type="continuationSeparator" w:id="0">
    <w:p w14:paraId="01127A36" w14:textId="77777777" w:rsidR="00AF2F72" w:rsidRDefault="00AF2F72" w:rsidP="00E66C63">
      <w:r>
        <w:continuationSeparator/>
      </w:r>
    </w:p>
  </w:endnote>
  <w:endnote w:type="continuationNotice" w:id="1">
    <w:p w14:paraId="0B3C9D69" w14:textId="77777777" w:rsidR="00AF2F72" w:rsidRDefault="00AF2F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88CC" w14:textId="77777777" w:rsidR="00595B05" w:rsidRDefault="00595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89BC0" w14:textId="77777777" w:rsidR="00EE477E" w:rsidRDefault="00EE477E" w:rsidP="00EE477E">
    <w:pPr>
      <w:rPr>
        <w:sz w:val="18"/>
      </w:rPr>
    </w:pPr>
    <w:r>
      <w:rPr>
        <w:sz w:val="18"/>
      </w:rPr>
      <w:t>Please add extra rows as needed</w:t>
    </w:r>
  </w:p>
  <w:p w14:paraId="139C054C" w14:textId="77777777" w:rsidR="00EE477E" w:rsidRDefault="00EE477E" w:rsidP="00EE477E">
    <w:pPr>
      <w:tabs>
        <w:tab w:val="left" w:pos="5565"/>
      </w:tabs>
      <w:rPr>
        <w:sz w:val="18"/>
      </w:rPr>
    </w:pPr>
    <w:r>
      <w:rPr>
        <w:sz w:val="18"/>
      </w:rPr>
      <w:tab/>
    </w:r>
  </w:p>
  <w:p w14:paraId="6383E157" w14:textId="4F5D2B54" w:rsidR="00E66C63" w:rsidRPr="00EE477E" w:rsidRDefault="00EE477E" w:rsidP="0022485E">
    <w:r>
      <w:rPr>
        <w:szCs w:val="22"/>
      </w:rPr>
      <w:t>Please return to:</w:t>
    </w:r>
    <w:r>
      <w:t xml:space="preserve"> </w:t>
    </w:r>
    <w:hyperlink r:id="rId1" w:history="1">
      <w:r w:rsidR="00595B05" w:rsidRPr="00A362BF">
        <w:rPr>
          <w:rStyle w:val="Hyperlink"/>
        </w:rPr>
        <w:t>mandcnutrition@nice.org.uk</w:t>
      </w:r>
    </w:hyperlink>
    <w:r w:rsidR="00595B0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DFD8" w14:textId="77777777" w:rsidR="00595B05" w:rsidRDefault="00595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FABAB" w14:textId="77777777" w:rsidR="00AF2F72" w:rsidRDefault="00AF2F72" w:rsidP="00E66C63">
      <w:r>
        <w:separator/>
      </w:r>
    </w:p>
  </w:footnote>
  <w:footnote w:type="continuationSeparator" w:id="0">
    <w:p w14:paraId="1DBA1AB7" w14:textId="77777777" w:rsidR="00AF2F72" w:rsidRDefault="00AF2F72" w:rsidP="00E66C63">
      <w:r>
        <w:continuationSeparator/>
      </w:r>
    </w:p>
  </w:footnote>
  <w:footnote w:type="continuationNotice" w:id="1">
    <w:p w14:paraId="1280B538" w14:textId="77777777" w:rsidR="00AF2F72" w:rsidRDefault="00AF2F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60C4" w14:textId="77777777" w:rsidR="00595B05" w:rsidRDefault="00595B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FEC2" w14:textId="77777777" w:rsidR="00595B05" w:rsidRDefault="00595B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C9FD" w14:textId="79C1494E" w:rsidR="00B94F71" w:rsidRDefault="00595B05" w:rsidP="00A71026">
    <w:pPr>
      <w:pStyle w:val="Heading3"/>
      <w:jc w:val="left"/>
      <w:rPr>
        <w:bCs w:val="0"/>
        <w:sz w:val="28"/>
        <w:szCs w:val="28"/>
      </w:rPr>
    </w:pPr>
    <w:r>
      <w:rPr>
        <w:bCs w:val="0"/>
        <w:sz w:val="28"/>
        <w:szCs w:val="28"/>
      </w:rPr>
      <w:t>Maternal and child nutrition</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r w:rsidR="00710668">
      <w:rPr>
        <w:bCs w:val="0"/>
        <w:sz w:val="28"/>
        <w:szCs w:val="28"/>
      </w:rPr>
      <w:t xml:space="preserve">                                   </w:t>
    </w:r>
    <w:r w:rsidR="00E559A9" w:rsidRPr="00E53E36">
      <w:rPr>
        <w:noProof/>
        <w:lang w:eastAsia="en-GB"/>
      </w:rPr>
      <w:drawing>
        <wp:inline distT="0" distB="0" distL="0" distR="0" wp14:anchorId="6A735636" wp14:editId="65BF4A21">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7E5FC1C7" w14:textId="77777777" w:rsidR="00B94F71" w:rsidRPr="00937F34" w:rsidRDefault="00B94F71" w:rsidP="00A71026">
    <w:pPr>
      <w:pStyle w:val="Header"/>
      <w:rPr>
        <w:b/>
        <w:bCs/>
      </w:rPr>
    </w:pPr>
  </w:p>
  <w:p w14:paraId="3A99EB73" w14:textId="005950F6" w:rsidR="00123009" w:rsidRPr="00901D95"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901D95">
      <w:rPr>
        <w:bCs/>
      </w:rPr>
      <w:t xml:space="preserve">by </w:t>
    </w:r>
    <w:r w:rsidR="00777433" w:rsidRPr="00901D95">
      <w:rPr>
        <w:bCs/>
        <w:u w:val="single"/>
      </w:rPr>
      <w:t>5pm</w:t>
    </w:r>
    <w:r w:rsidRPr="00901D95">
      <w:rPr>
        <w:bCs/>
        <w:u w:val="single"/>
      </w:rPr>
      <w:t xml:space="preserve"> on </w:t>
    </w:r>
    <w:r w:rsidR="002E7463">
      <w:rPr>
        <w:bCs/>
        <w:u w:val="single"/>
      </w:rPr>
      <w:t xml:space="preserve">29 </w:t>
    </w:r>
    <w:r w:rsidR="001C5FE3">
      <w:rPr>
        <w:bCs/>
        <w:u w:val="single"/>
      </w:rPr>
      <w:t>October</w:t>
    </w:r>
    <w:r w:rsidR="00595B05" w:rsidRPr="00901D95">
      <w:rPr>
        <w:bCs/>
        <w:u w:val="single"/>
      </w:rPr>
      <w:t xml:space="preserve"> 2021</w:t>
    </w:r>
  </w:p>
  <w:p w14:paraId="3DEA73DE" w14:textId="77777777" w:rsidR="00777433" w:rsidRPr="00901D95" w:rsidRDefault="00777433">
    <w:pPr>
      <w:pStyle w:val="Header"/>
      <w:rPr>
        <w:bCs/>
        <w:u w:val="single"/>
      </w:rPr>
    </w:pPr>
  </w:p>
  <w:p w14:paraId="666BE45D" w14:textId="31DAA821"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r w:rsidR="00595B05" w:rsidRPr="00595B05">
      <w:rPr>
        <w:bCs/>
        <w:color w:val="0000FF"/>
        <w:u w:val="single"/>
      </w:rPr>
      <w:t>mandcnutrition@nice.org.uk</w:t>
    </w:r>
  </w:p>
  <w:p w14:paraId="5424A005"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F72"/>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C5FE3"/>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E7463"/>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25532"/>
    <w:rsid w:val="0053265B"/>
    <w:rsid w:val="00563A3F"/>
    <w:rsid w:val="00573DCC"/>
    <w:rsid w:val="00577421"/>
    <w:rsid w:val="00581E8F"/>
    <w:rsid w:val="00595B05"/>
    <w:rsid w:val="005B4404"/>
    <w:rsid w:val="005E29DF"/>
    <w:rsid w:val="00615426"/>
    <w:rsid w:val="00622B04"/>
    <w:rsid w:val="0063082B"/>
    <w:rsid w:val="00635FFB"/>
    <w:rsid w:val="00643AC4"/>
    <w:rsid w:val="00674BCA"/>
    <w:rsid w:val="006756D8"/>
    <w:rsid w:val="00676CE4"/>
    <w:rsid w:val="006777EA"/>
    <w:rsid w:val="006F43E2"/>
    <w:rsid w:val="00710668"/>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01D95"/>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2F72"/>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071D0"/>
  <w15:chartTrackingRefBased/>
  <w15:docId w15:val="{FA8DF097-BB10-440D-A75E-D323162E6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595B05"/>
    <w:rPr>
      <w:color w:val="605E5C"/>
      <w:shd w:val="clear" w:color="auto" w:fill="E1DFDD"/>
    </w:rPr>
  </w:style>
  <w:style w:type="paragraph" w:styleId="ListParagraph">
    <w:name w:val="List Paragraph"/>
    <w:basedOn w:val="Normal"/>
    <w:uiPriority w:val="34"/>
    <w:qFormat/>
    <w:rsid w:val="002E74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 w:id="190887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privacy-notic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mandcnutrition@nice.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14</TotalTime>
  <Pages>3</Pages>
  <Words>691</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4382</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Christina Barnes</cp:lastModifiedBy>
  <cp:revision>7</cp:revision>
  <cp:lastPrinted>2014-03-26T12:19:00Z</cp:lastPrinted>
  <dcterms:created xsi:type="dcterms:W3CDTF">2021-08-16T10:51:00Z</dcterms:created>
  <dcterms:modified xsi:type="dcterms:W3CDTF">2021-10-01T07:46:00Z</dcterms:modified>
</cp:coreProperties>
</file>